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2CF" w:rsidRDefault="00E065D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126609</wp:posOffset>
                </wp:positionH>
                <wp:positionV relativeFrom="paragraph">
                  <wp:posOffset>6889652</wp:posOffset>
                </wp:positionV>
                <wp:extent cx="2968283" cy="1941000"/>
                <wp:effectExtent l="0" t="0" r="22860" b="2159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283" cy="194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5D0" w:rsidRPr="00E065D0" w:rsidRDefault="00E065D0" w:rsidP="00E065D0">
                            <w:pPr>
                              <w:jc w:val="center"/>
                              <w:rPr>
                                <w:rFonts w:ascii="Chaparral Pro Light" w:hAnsi="Chaparral Pro Light"/>
                                <w:b/>
                                <w:sz w:val="40"/>
                                <w:szCs w:val="40"/>
                              </w:rPr>
                            </w:pPr>
                            <w:r w:rsidRPr="00E065D0">
                              <w:rPr>
                                <w:rFonts w:ascii="Chaparral Pro Light" w:hAnsi="Chaparral Pro Light"/>
                                <w:b/>
                                <w:sz w:val="40"/>
                                <w:szCs w:val="40"/>
                              </w:rPr>
                              <w:t>What board games have you played?</w:t>
                            </w:r>
                          </w:p>
                          <w:p w:rsidR="00E065D0" w:rsidRPr="00E065D0" w:rsidRDefault="00E065D0" w:rsidP="00E065D0">
                            <w:pPr>
                              <w:jc w:val="center"/>
                              <w:rPr>
                                <w:rFonts w:ascii="Chaparral Pro Light" w:hAnsi="Chaparral Pro Light"/>
                                <w:b/>
                                <w:sz w:val="40"/>
                                <w:szCs w:val="40"/>
                              </w:rPr>
                            </w:pPr>
                            <w:r w:rsidRPr="00E065D0">
                              <w:rPr>
                                <w:rFonts w:ascii="Chaparral Pro Light" w:hAnsi="Chaparral Pro Light"/>
                                <w:b/>
                                <w:sz w:val="40"/>
                                <w:szCs w:val="40"/>
                              </w:rPr>
                              <w:t>Is there a game you could adapt?</w:t>
                            </w:r>
                          </w:p>
                          <w:p w:rsidR="00E065D0" w:rsidRPr="00E065D0" w:rsidRDefault="00E065D0" w:rsidP="00E065D0">
                            <w:pPr>
                              <w:jc w:val="center"/>
                              <w:rPr>
                                <w:rFonts w:ascii="Chaparral Pro Light" w:hAnsi="Chaparral Pro Light"/>
                                <w:b/>
                                <w:sz w:val="40"/>
                                <w:szCs w:val="40"/>
                              </w:rPr>
                            </w:pPr>
                            <w:r w:rsidRPr="00E065D0">
                              <w:rPr>
                                <w:rFonts w:ascii="Chaparral Pro Light" w:hAnsi="Chaparral Pro Light"/>
                                <w:b/>
                                <w:sz w:val="40"/>
                                <w:szCs w:val="40"/>
                              </w:rPr>
                              <w:t>Can you create your own game?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9.95pt;margin-top:542.5pt;width:233.7pt;height:152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" fillcolor="white [3201]" strokecolor="black [3200]" strokeweight="2pt">
                <v:textbox>
                  <w:txbxContent>
                    <w:p w:rsidR="00E065D0" w:rsidRPr="00E065D0" w:rsidRDefault="00E065D0" w:rsidP="00E065D0">
                      <w:pPr>
                        <w:jc w:val="center"/>
                        <w:rPr>
                          <w:rFonts w:ascii="Chaparral Pro Light" w:hAnsi="Chaparral Pro Light"/>
                          <w:b/>
                          <w:sz w:val="40"/>
                          <w:szCs w:val="40"/>
                        </w:rPr>
                      </w:pPr>
                      <w:r w:rsidRPr="00E065D0">
                        <w:rPr>
                          <w:rFonts w:ascii="Chaparral Pro Light" w:hAnsi="Chaparral Pro Light"/>
                          <w:b/>
                          <w:sz w:val="40"/>
                          <w:szCs w:val="40"/>
                        </w:rPr>
                        <w:t>What board games have you played?</w:t>
                      </w:r>
                    </w:p>
                    <w:p w:rsidR="00E065D0" w:rsidRPr="00E065D0" w:rsidRDefault="00E065D0" w:rsidP="00E065D0">
                      <w:pPr>
                        <w:jc w:val="center"/>
                        <w:rPr>
                          <w:rFonts w:ascii="Chaparral Pro Light" w:hAnsi="Chaparral Pro Light"/>
                          <w:b/>
                          <w:sz w:val="40"/>
                          <w:szCs w:val="40"/>
                        </w:rPr>
                      </w:pPr>
                      <w:r w:rsidRPr="00E065D0">
                        <w:rPr>
                          <w:rFonts w:ascii="Chaparral Pro Light" w:hAnsi="Chaparral Pro Light"/>
                          <w:b/>
                          <w:sz w:val="40"/>
                          <w:szCs w:val="40"/>
                        </w:rPr>
                        <w:t>Is there a game you could adapt?</w:t>
                      </w:r>
                    </w:p>
                    <w:p w:rsidR="00E065D0" w:rsidRPr="00E065D0" w:rsidRDefault="00E065D0" w:rsidP="00E065D0">
                      <w:pPr>
                        <w:jc w:val="center"/>
                        <w:rPr>
                          <w:rFonts w:ascii="Chaparral Pro Light" w:hAnsi="Chaparral Pro Light"/>
                          <w:b/>
                          <w:sz w:val="40"/>
                          <w:szCs w:val="40"/>
                        </w:rPr>
                      </w:pPr>
                      <w:r w:rsidRPr="00E065D0">
                        <w:rPr>
                          <w:rFonts w:ascii="Chaparral Pro Light" w:hAnsi="Chaparral Pro Light"/>
                          <w:b/>
                          <w:sz w:val="40"/>
                          <w:szCs w:val="40"/>
                        </w:rPr>
                        <w:t>Can you create your own game?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D7FA9B" wp14:editId="0DB5D2F8">
                <wp:simplePos x="0" y="0"/>
                <wp:positionH relativeFrom="column">
                  <wp:posOffset>7945120</wp:posOffset>
                </wp:positionH>
                <wp:positionV relativeFrom="paragraph">
                  <wp:posOffset>6999605</wp:posOffset>
                </wp:positionV>
                <wp:extent cx="2039620" cy="1687830"/>
                <wp:effectExtent l="0" t="0" r="17780" b="266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620" cy="1687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65D0" w:rsidRPr="00E065D0" w:rsidRDefault="00E065D0" w:rsidP="00E065D0">
                            <w:pPr>
                              <w:jc w:val="center"/>
                              <w:rPr>
                                <w:rFonts w:ascii="Impact" w:hAnsi="Impact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mpact" w:hAnsi="Impact"/>
                                <w:color w:val="FF0000"/>
                                <w:sz w:val="40"/>
                                <w:szCs w:val="40"/>
                              </w:rPr>
                              <w:t>President Kennedy is young and confident. Move forward 3</w:t>
                            </w:r>
                            <w:r w:rsidRPr="00E065D0">
                              <w:rPr>
                                <w:rFonts w:ascii="Impact" w:hAnsi="Impact"/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27" type="#_x0000_t202" style="position:absolute;margin-left:625.6pt;margin-top:551.15pt;width:160.6pt;height:132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" fillcolor="window" strokecolor="windowText" strokeweight="2pt">
                <v:textbox>
                  <w:txbxContent>
                    <w:p w:rsidR="00E065D0" w:rsidRPr="00E065D0" w:rsidRDefault="00E065D0" w:rsidP="00E065D0">
                      <w:pPr>
                        <w:jc w:val="center"/>
                        <w:rPr>
                          <w:rFonts w:ascii="Impact" w:hAnsi="Impact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Impact" w:hAnsi="Impact"/>
                          <w:color w:val="FF0000"/>
                          <w:sz w:val="40"/>
                          <w:szCs w:val="40"/>
                        </w:rPr>
                        <w:t>President Kennedy is young and confident. Move forward 3</w:t>
                      </w:r>
                      <w:r w:rsidRPr="00E065D0">
                        <w:rPr>
                          <w:rFonts w:ascii="Impact" w:hAnsi="Impact"/>
                          <w:color w:val="FF0000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7E71BD" wp14:editId="5ADE365A">
                <wp:simplePos x="0" y="0"/>
                <wp:positionH relativeFrom="column">
                  <wp:posOffset>5753686</wp:posOffset>
                </wp:positionH>
                <wp:positionV relativeFrom="paragraph">
                  <wp:posOffset>7002194</wp:posOffset>
                </wp:positionV>
                <wp:extent cx="2039816" cy="1687976"/>
                <wp:effectExtent l="0" t="0" r="17780" b="266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816" cy="168797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5D0" w:rsidRDefault="00E065D0" w:rsidP="00E065D0">
                            <w:pPr>
                              <w:jc w:val="center"/>
                              <w:rPr>
                                <w:rFonts w:ascii="Impact" w:hAnsi="Impact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E065D0" w:rsidRPr="00E065D0" w:rsidRDefault="00E065D0" w:rsidP="00E065D0">
                            <w:pPr>
                              <w:jc w:val="center"/>
                              <w:rPr>
                                <w:rFonts w:ascii="Impact" w:hAnsi="Impact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065D0">
                              <w:rPr>
                                <w:rFonts w:ascii="Impact" w:hAnsi="Impact"/>
                                <w:color w:val="FF0000"/>
                                <w:sz w:val="40"/>
                                <w:szCs w:val="40"/>
                              </w:rPr>
                              <w:t>You lose your U2 Spy Plane</w:t>
                            </w:r>
                          </w:p>
                          <w:p w:rsidR="00E065D0" w:rsidRPr="00E065D0" w:rsidRDefault="00E065D0" w:rsidP="00E065D0">
                            <w:pPr>
                              <w:jc w:val="center"/>
                              <w:rPr>
                                <w:rFonts w:ascii="Impact" w:hAnsi="Impact"/>
                                <w:color w:val="FF0000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Impact" w:hAnsi="Impact"/>
                                <w:color w:val="FF0000"/>
                                <w:sz w:val="40"/>
                                <w:szCs w:val="40"/>
                              </w:rPr>
                              <w:t>g</w:t>
                            </w:r>
                            <w:r w:rsidRPr="00E065D0">
                              <w:rPr>
                                <w:rFonts w:ascii="Impact" w:hAnsi="Impact"/>
                                <w:color w:val="FF0000"/>
                                <w:sz w:val="40"/>
                                <w:szCs w:val="40"/>
                              </w:rPr>
                              <w:t>o</w:t>
                            </w:r>
                            <w:proofErr w:type="gramEnd"/>
                            <w:r w:rsidRPr="00E065D0">
                              <w:rPr>
                                <w:rFonts w:ascii="Impact" w:hAnsi="Impact"/>
                                <w:color w:val="FF0000"/>
                                <w:sz w:val="40"/>
                                <w:szCs w:val="40"/>
                              </w:rPr>
                              <w:t xml:space="preserve"> back to </w:t>
                            </w:r>
                            <w:r>
                              <w:rPr>
                                <w:rFonts w:ascii="Impact" w:hAnsi="Impact"/>
                                <w:color w:val="FF0000"/>
                                <w:sz w:val="40"/>
                                <w:szCs w:val="40"/>
                              </w:rPr>
                              <w:t>START</w:t>
                            </w:r>
                            <w:r w:rsidRPr="00E065D0">
                              <w:rPr>
                                <w:rFonts w:ascii="Impact" w:hAnsi="Impact"/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28" type="#_x0000_t202" style="position:absolute;margin-left:453.05pt;margin-top:551.35pt;width:160.6pt;height:132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" fillcolor="white [3201]" strokecolor="black [3200]" strokeweight="2pt">
                <v:textbox>
                  <w:txbxContent>
                    <w:p w:rsidR="00E065D0" w:rsidRDefault="00E065D0" w:rsidP="00E065D0">
                      <w:pPr>
                        <w:jc w:val="center"/>
                        <w:rPr>
                          <w:rFonts w:ascii="Impact" w:hAnsi="Impact"/>
                          <w:color w:val="FF0000"/>
                          <w:sz w:val="40"/>
                          <w:szCs w:val="40"/>
                        </w:rPr>
                      </w:pPr>
                    </w:p>
                    <w:p w:rsidR="00E065D0" w:rsidRPr="00E065D0" w:rsidRDefault="00E065D0" w:rsidP="00E065D0">
                      <w:pPr>
                        <w:jc w:val="center"/>
                        <w:rPr>
                          <w:rFonts w:ascii="Impact" w:hAnsi="Impact"/>
                          <w:color w:val="FF0000"/>
                          <w:sz w:val="40"/>
                          <w:szCs w:val="40"/>
                        </w:rPr>
                      </w:pPr>
                      <w:r w:rsidRPr="00E065D0">
                        <w:rPr>
                          <w:rFonts w:ascii="Impact" w:hAnsi="Impact"/>
                          <w:color w:val="FF0000"/>
                          <w:sz w:val="40"/>
                          <w:szCs w:val="40"/>
                        </w:rPr>
                        <w:t>You lose your U2 Spy Plane</w:t>
                      </w:r>
                    </w:p>
                    <w:p w:rsidR="00E065D0" w:rsidRPr="00E065D0" w:rsidRDefault="00E065D0" w:rsidP="00E065D0">
                      <w:pPr>
                        <w:jc w:val="center"/>
                        <w:rPr>
                          <w:rFonts w:ascii="Impact" w:hAnsi="Impact"/>
                          <w:color w:val="FF0000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Impact" w:hAnsi="Impact"/>
                          <w:color w:val="FF0000"/>
                          <w:sz w:val="40"/>
                          <w:szCs w:val="40"/>
                        </w:rPr>
                        <w:t>g</w:t>
                      </w:r>
                      <w:r w:rsidRPr="00E065D0">
                        <w:rPr>
                          <w:rFonts w:ascii="Impact" w:hAnsi="Impact"/>
                          <w:color w:val="FF0000"/>
                          <w:sz w:val="40"/>
                          <w:szCs w:val="40"/>
                        </w:rPr>
                        <w:t>o</w:t>
                      </w:r>
                      <w:proofErr w:type="gramEnd"/>
                      <w:r w:rsidRPr="00E065D0">
                        <w:rPr>
                          <w:rFonts w:ascii="Impact" w:hAnsi="Impact"/>
                          <w:color w:val="FF0000"/>
                          <w:sz w:val="40"/>
                          <w:szCs w:val="40"/>
                        </w:rPr>
                        <w:t xml:space="preserve"> back to </w:t>
                      </w:r>
                      <w:r>
                        <w:rPr>
                          <w:rFonts w:ascii="Impact" w:hAnsi="Impact"/>
                          <w:color w:val="FF0000"/>
                          <w:sz w:val="40"/>
                          <w:szCs w:val="40"/>
                        </w:rPr>
                        <w:t>START</w:t>
                      </w:r>
                      <w:r w:rsidRPr="00E065D0">
                        <w:rPr>
                          <w:rFonts w:ascii="Impact" w:hAnsi="Impact"/>
                          <w:color w:val="FF0000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CBA8EE" wp14:editId="091C9B11">
                <wp:simplePos x="0" y="0"/>
                <wp:positionH relativeFrom="column">
                  <wp:posOffset>3249637</wp:posOffset>
                </wp:positionH>
                <wp:positionV relativeFrom="paragraph">
                  <wp:posOffset>4118317</wp:posOffset>
                </wp:positionV>
                <wp:extent cx="7439660" cy="4712335"/>
                <wp:effectExtent l="0" t="0" r="27940" b="1206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9660" cy="47123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63A" w:rsidRPr="002550D5" w:rsidRDefault="00E065D0">
                            <w:pPr>
                              <w:rPr>
                                <w:rFonts w:ascii="Chaparral Pro Light" w:hAnsi="Chaparral Pro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12DAECC" wp14:editId="2097784A">
                                  <wp:extent cx="2405575" cy="2715065"/>
                                  <wp:effectExtent l="0" t="0" r="0" b="9525"/>
                                  <wp:docPr id="12" name="il_fi" descr="http://diaryofadashinista.files.wordpress.com/2013/09/snakes-and-ladder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diaryofadashinista.files.wordpress.com/2013/09/snakes-and-ladder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5575" cy="2715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DEE80DA" wp14:editId="71D22075">
                                  <wp:extent cx="2278965" cy="2729132"/>
                                  <wp:effectExtent l="0" t="0" r="7620" b="0"/>
                                  <wp:docPr id="17" name="il_fi" descr="http://fc03.deviantart.net/fs71/i/2010/255/5/5/ludo_by_farhan169-d2ykem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fc03.deviantart.net/fs71/i/2010/255/5/5/ludo_by_farhan169-d2ykem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9288" cy="2729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5340CAF" wp14:editId="58D769DE">
                                  <wp:extent cx="2546253" cy="2658794"/>
                                  <wp:effectExtent l="0" t="0" r="6985" b="8255"/>
                                  <wp:docPr id="21" name="il_fi" descr="http://www.cookieisland.com/images/board_games_l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cookieisland.com/images/board_games_l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6411" cy="2658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518B5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B0550C0" wp14:editId="75F7AD30">
                                  <wp:extent cx="2405575" cy="1997270"/>
                                  <wp:effectExtent l="0" t="0" r="0" b="3175"/>
                                  <wp:docPr id="19" name="Picture 19" descr="http://t3.gstatic.com/images?q=tbn:ANd9GcT3oKMowv32spSWZmFj4n7rH-LArnh_V3esPfLNZBbM0Oji_x5-9wkqNuTi9Q:buskerunderthebridge.com/wp-content/uploads/2013/02/monopoly-board-web.jpg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t3.gstatic.com/images?q=tbn:ANd9GcT3oKMowv32spSWZmFj4n7rH-LArnh_V3esPfLNZBbM0Oji_x5-9wkqNuTi9Q:buskerunderthebridge.com/wp-content/uploads/2013/02/monopoly-board-web.jpg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6072" cy="1997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29" type="#_x0000_t202" style="position:absolute;margin-left:255.9pt;margin-top:324.3pt;width:585.8pt;height:371.0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" filled="f" strokeweight=".5pt">
                <v:textbox>
                  <w:txbxContent>
                    <w:p w:rsidR="002A663A" w:rsidRPr="002550D5" w:rsidRDefault="00E065D0">
                      <w:pPr>
                        <w:rPr>
                          <w:rFonts w:ascii="Chaparral Pro Light" w:hAnsi="Chaparral Pro Ligh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12DAECC" wp14:editId="2097784A">
                            <wp:extent cx="2405575" cy="2715065"/>
                            <wp:effectExtent l="0" t="0" r="0" b="9525"/>
                            <wp:docPr id="12" name="il_fi" descr="http://diaryofadashinista.files.wordpress.com/2013/09/snakes-and-ladder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diaryofadashinista.files.wordpress.com/2013/09/snakes-and-ladder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5575" cy="2715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DEE80DA" wp14:editId="71D22075">
                            <wp:extent cx="2278965" cy="2729132"/>
                            <wp:effectExtent l="0" t="0" r="7620" b="0"/>
                            <wp:docPr id="17" name="il_fi" descr="http://fc03.deviantart.net/fs71/i/2010/255/5/5/ludo_by_farhan169-d2ykem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fc03.deviantart.net/fs71/i/2010/255/5/5/ludo_by_farhan169-d2ykem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9288" cy="27295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5340CAF" wp14:editId="58D769DE">
                            <wp:extent cx="2546253" cy="2658794"/>
                            <wp:effectExtent l="0" t="0" r="6985" b="8255"/>
                            <wp:docPr id="21" name="il_fi" descr="http://www.cookieisland.com/images/board_games_l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cookieisland.com/images/board_games_l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6411" cy="2658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2518B5"/>
                          <w:sz w:val="20"/>
                          <w:szCs w:val="20"/>
                        </w:rPr>
                        <w:drawing>
                          <wp:inline distT="0" distB="0" distL="0" distR="0" wp14:anchorId="5B0550C0" wp14:editId="75F7AD30">
                            <wp:extent cx="2405575" cy="1997270"/>
                            <wp:effectExtent l="0" t="0" r="0" b="3175"/>
                            <wp:docPr id="19" name="Picture 19" descr="http://t3.gstatic.com/images?q=tbn:ANd9GcT3oKMowv32spSWZmFj4n7rH-LArnh_V3esPfLNZBbM0Oji_x5-9wkqNuTi9Q:buskerunderthebridge.com/wp-content/uploads/2013/02/monopoly-board-web.jpg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t3.gstatic.com/images?q=tbn:ANd9GcT3oKMowv32spSWZmFj4n7rH-LArnh_V3esPfLNZBbM0Oji_x5-9wkqNuTi9Q:buskerunderthebridge.com/wp-content/uploads/2013/02/monopoly-board-web.jpg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6072" cy="1997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4D8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CE88F0" wp14:editId="34684757">
                <wp:simplePos x="0" y="0"/>
                <wp:positionH relativeFrom="column">
                  <wp:posOffset>11085342</wp:posOffset>
                </wp:positionH>
                <wp:positionV relativeFrom="paragraph">
                  <wp:posOffset>7114735</wp:posOffset>
                </wp:positionV>
                <wp:extent cx="2377440" cy="1575582"/>
                <wp:effectExtent l="0" t="0" r="22860" b="247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157558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D86" w:rsidRPr="00224D86" w:rsidRDefault="00224D86" w:rsidP="00224D86">
                            <w:pPr>
                              <w:jc w:val="center"/>
                              <w:rPr>
                                <w:rFonts w:ascii="Stencil" w:hAnsi="Stencil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24D86">
                              <w:rPr>
                                <w:rFonts w:ascii="Stencil" w:hAnsi="Stencil"/>
                                <w:color w:val="FF0000"/>
                                <w:sz w:val="40"/>
                                <w:szCs w:val="40"/>
                              </w:rPr>
                              <w:t>WHO will gain ultimate control of Berlin?</w:t>
                            </w:r>
                          </w:p>
                          <w:p w:rsidR="00224D86" w:rsidRPr="00224D86" w:rsidRDefault="00224D86" w:rsidP="00224D86">
                            <w:pPr>
                              <w:jc w:val="center"/>
                              <w:rPr>
                                <w:rFonts w:ascii="Stencil" w:hAnsi="Stencil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24D86">
                              <w:rPr>
                                <w:rFonts w:ascii="Stencil" w:hAnsi="Stencil"/>
                                <w:color w:val="FF0000"/>
                                <w:sz w:val="40"/>
                                <w:szCs w:val="40"/>
                              </w:rPr>
                              <w:t>Will it be YOU?!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0" type="#_x0000_t202" style="position:absolute;margin-left:872.85pt;margin-top:560.2pt;width:187.2pt;height:124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" fillcolor="black [3213]" strokecolor="black [3200]" strokeweight="2pt">
                <v:textbox>
                  <w:txbxContent>
                    <w:p w:rsidR="00224D86" w:rsidRPr="00224D86" w:rsidRDefault="00224D86" w:rsidP="00224D86">
                      <w:pPr>
                        <w:jc w:val="center"/>
                        <w:rPr>
                          <w:rFonts w:ascii="Stencil" w:hAnsi="Stencil"/>
                          <w:color w:val="FF0000"/>
                          <w:sz w:val="40"/>
                          <w:szCs w:val="40"/>
                        </w:rPr>
                      </w:pPr>
                      <w:r w:rsidRPr="00224D86">
                        <w:rPr>
                          <w:rFonts w:ascii="Stencil" w:hAnsi="Stencil"/>
                          <w:color w:val="FF0000"/>
                          <w:sz w:val="40"/>
                          <w:szCs w:val="40"/>
                        </w:rPr>
                        <w:t>WHO will gain ultimate control of Berlin?</w:t>
                      </w:r>
                    </w:p>
                    <w:p w:rsidR="00224D86" w:rsidRPr="00224D86" w:rsidRDefault="00224D86" w:rsidP="00224D86">
                      <w:pPr>
                        <w:jc w:val="center"/>
                        <w:rPr>
                          <w:rFonts w:ascii="Stencil" w:hAnsi="Stencil"/>
                          <w:color w:val="FF0000"/>
                          <w:sz w:val="40"/>
                          <w:szCs w:val="40"/>
                        </w:rPr>
                      </w:pPr>
                      <w:r w:rsidRPr="00224D86">
                        <w:rPr>
                          <w:rFonts w:ascii="Stencil" w:hAnsi="Stencil"/>
                          <w:color w:val="FF0000"/>
                          <w:sz w:val="40"/>
                          <w:szCs w:val="40"/>
                        </w:rPr>
                        <w:t>Will it be YOU?!</w:t>
                      </w:r>
                    </w:p>
                  </w:txbxContent>
                </v:textbox>
              </v:shape>
            </w:pict>
          </mc:Fallback>
        </mc:AlternateContent>
      </w:r>
      <w:r w:rsidR="00224D8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240DCC" wp14:editId="2F320568">
                <wp:simplePos x="0" y="0"/>
                <wp:positionH relativeFrom="column">
                  <wp:posOffset>3756025</wp:posOffset>
                </wp:positionH>
                <wp:positionV relativeFrom="paragraph">
                  <wp:posOffset>-214630</wp:posOffset>
                </wp:positionV>
                <wp:extent cx="3305810" cy="106870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810" cy="1068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63A" w:rsidRPr="00C024F4" w:rsidRDefault="002A663A" w:rsidP="00224D86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You need to create a game that </w:t>
                            </w:r>
                            <w:r w:rsidR="00224D86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uses the crisis over Berlin and the attempts to solve it as the inspiration for a family board game.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295.75pt;margin-top:-16.9pt;width:260.3pt;height:8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" filled="f" stroked="f" strokeweight=".5pt">
                <v:textbox>
                  <w:txbxContent>
                    <w:p w:rsidR="002A663A" w:rsidRPr="00C024F4" w:rsidRDefault="002A663A" w:rsidP="00224D86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You need to create a game that </w:t>
                      </w:r>
                      <w:r w:rsidR="00224D86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uses the crisis over Berlin and the attempts to solve it as the inspiration for a family board game.</w:t>
                      </w:r>
                    </w:p>
                  </w:txbxContent>
                </v:textbox>
              </v:shape>
            </w:pict>
          </mc:Fallback>
        </mc:AlternateContent>
      </w:r>
      <w:r w:rsidR="00224D8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062666" wp14:editId="5FFBD2B2">
                <wp:simplePos x="0" y="0"/>
                <wp:positionH relativeFrom="column">
                  <wp:posOffset>3756025</wp:posOffset>
                </wp:positionH>
                <wp:positionV relativeFrom="paragraph">
                  <wp:posOffset>1079500</wp:posOffset>
                </wp:positionV>
                <wp:extent cx="3305810" cy="2756535"/>
                <wp:effectExtent l="0" t="0" r="27940" b="247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810" cy="27565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63A" w:rsidRPr="002A663A" w:rsidRDefault="002A663A">
                            <w:pPr>
                              <w:rPr>
                                <w:rFonts w:ascii="Chaparral Pro Light" w:hAnsi="Chaparral Pro Light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A663A">
                              <w:rPr>
                                <w:rFonts w:ascii="Chaparral Pro Light" w:hAnsi="Chaparral Pro Light"/>
                                <w:b/>
                                <w:color w:val="FF0000"/>
                                <w:sz w:val="32"/>
                                <w:szCs w:val="32"/>
                              </w:rPr>
                              <w:t>Time allowed:</w:t>
                            </w:r>
                          </w:p>
                          <w:p w:rsidR="002A663A" w:rsidRPr="002A663A" w:rsidRDefault="002A663A">
                            <w:pPr>
                              <w:rPr>
                                <w:rFonts w:ascii="Chaparral Pro Light" w:hAnsi="Chaparral Pro Light"/>
                                <w:sz w:val="32"/>
                                <w:szCs w:val="32"/>
                              </w:rPr>
                            </w:pPr>
                          </w:p>
                          <w:p w:rsidR="002A663A" w:rsidRDefault="00224D86">
                            <w:pPr>
                              <w:rPr>
                                <w:rFonts w:ascii="Chaparral Pro Light" w:hAnsi="Chaparral Pro Ligh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parral Pro Light" w:hAnsi="Chaparral Pro Light"/>
                                <w:b/>
                                <w:sz w:val="32"/>
                                <w:szCs w:val="32"/>
                              </w:rPr>
                              <w:t>You will have two lessons to design, create and complete your board game.</w:t>
                            </w:r>
                          </w:p>
                          <w:p w:rsidR="00224D86" w:rsidRDefault="00224D86">
                            <w:pPr>
                              <w:rPr>
                                <w:rFonts w:ascii="Chaparral Pro Light" w:hAnsi="Chaparral Pro Light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24D86" w:rsidRDefault="00224D86">
                            <w:pPr>
                              <w:rPr>
                                <w:rFonts w:ascii="Chaparral Pro Light" w:hAnsi="Chaparral Pro Ligh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parral Pro Light" w:hAnsi="Chaparral Pro Light"/>
                                <w:b/>
                                <w:sz w:val="32"/>
                                <w:szCs w:val="32"/>
                              </w:rPr>
                              <w:t>However you should use some of your own time to work on aspects of this challenge in order to complete it to the best of your ability.</w:t>
                            </w:r>
                          </w:p>
                          <w:p w:rsidR="00224D86" w:rsidRPr="002A663A" w:rsidRDefault="00224D86">
                            <w:pPr>
                              <w:rPr>
                                <w:rFonts w:ascii="Chaparral Pro Light" w:hAnsi="Chaparral Pro Ligh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parral Pro Light" w:hAnsi="Chaparral Pro Light"/>
                                <w:b/>
                                <w:sz w:val="32"/>
                                <w:szCs w:val="32"/>
                              </w:rPr>
                              <w:t>Bring things in from home for example to use in class.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295.75pt;margin-top:85pt;width:260.3pt;height:217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" fillcolor="white [3201]" strokecolor="#c0504d [3205]" strokeweight="2pt">
                <v:textbox>
                  <w:txbxContent>
                    <w:p w:rsidR="002A663A" w:rsidRPr="002A663A" w:rsidRDefault="002A663A">
                      <w:pPr>
                        <w:rPr>
                          <w:rFonts w:ascii="Chaparral Pro Light" w:hAnsi="Chaparral Pro Light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2A663A">
                        <w:rPr>
                          <w:rFonts w:ascii="Chaparral Pro Light" w:hAnsi="Chaparral Pro Light"/>
                          <w:b/>
                          <w:color w:val="FF0000"/>
                          <w:sz w:val="32"/>
                          <w:szCs w:val="32"/>
                        </w:rPr>
                        <w:t>Time allowed:</w:t>
                      </w:r>
                    </w:p>
                    <w:p w:rsidR="002A663A" w:rsidRPr="002A663A" w:rsidRDefault="002A663A">
                      <w:pPr>
                        <w:rPr>
                          <w:rFonts w:ascii="Chaparral Pro Light" w:hAnsi="Chaparral Pro Light"/>
                          <w:sz w:val="32"/>
                          <w:szCs w:val="32"/>
                        </w:rPr>
                      </w:pPr>
                    </w:p>
                    <w:p w:rsidR="002A663A" w:rsidRDefault="00224D86">
                      <w:pPr>
                        <w:rPr>
                          <w:rFonts w:ascii="Chaparral Pro Light" w:hAnsi="Chaparral Pro Ligh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haparral Pro Light" w:hAnsi="Chaparral Pro Light"/>
                          <w:b/>
                          <w:sz w:val="32"/>
                          <w:szCs w:val="32"/>
                        </w:rPr>
                        <w:t>You will have two lessons to design, create and complete your board game.</w:t>
                      </w:r>
                    </w:p>
                    <w:p w:rsidR="00224D86" w:rsidRDefault="00224D86">
                      <w:pPr>
                        <w:rPr>
                          <w:rFonts w:ascii="Chaparral Pro Light" w:hAnsi="Chaparral Pro Light"/>
                          <w:b/>
                          <w:sz w:val="32"/>
                          <w:szCs w:val="32"/>
                        </w:rPr>
                      </w:pPr>
                    </w:p>
                    <w:p w:rsidR="00224D86" w:rsidRDefault="00224D86">
                      <w:pPr>
                        <w:rPr>
                          <w:rFonts w:ascii="Chaparral Pro Light" w:hAnsi="Chaparral Pro Ligh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haparral Pro Light" w:hAnsi="Chaparral Pro Light"/>
                          <w:b/>
                          <w:sz w:val="32"/>
                          <w:szCs w:val="32"/>
                        </w:rPr>
                        <w:t>However you should use some of your own time to work on aspects of this challenge in order to complete it to the best of your ability.</w:t>
                      </w:r>
                    </w:p>
                    <w:p w:rsidR="00224D86" w:rsidRPr="002A663A" w:rsidRDefault="00224D86">
                      <w:pPr>
                        <w:rPr>
                          <w:rFonts w:ascii="Chaparral Pro Light" w:hAnsi="Chaparral Pro Ligh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haparral Pro Light" w:hAnsi="Chaparral Pro Light"/>
                          <w:b/>
                          <w:sz w:val="32"/>
                          <w:szCs w:val="32"/>
                        </w:rPr>
                        <w:t>Bring things in from home for example to use in class.</w:t>
                      </w:r>
                    </w:p>
                  </w:txbxContent>
                </v:textbox>
              </v:shape>
            </w:pict>
          </mc:Fallback>
        </mc:AlternateContent>
      </w:r>
      <w:r w:rsidR="002550D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2A0B97" wp14:editId="2D0B6012">
                <wp:simplePos x="0" y="0"/>
                <wp:positionH relativeFrom="column">
                  <wp:posOffset>3629025</wp:posOffset>
                </wp:positionH>
                <wp:positionV relativeFrom="paragraph">
                  <wp:posOffset>-285115</wp:posOffset>
                </wp:positionV>
                <wp:extent cx="3572510" cy="956310"/>
                <wp:effectExtent l="0" t="0" r="1189990" b="148590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2510" cy="956310"/>
                        </a:xfrm>
                        <a:prstGeom prst="wedgeRoundRectCallout">
                          <a:avLst>
                            <a:gd name="adj1" fmla="val 82713"/>
                            <a:gd name="adj2" fmla="val 65442"/>
                            <a:gd name="adj3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63A" w:rsidRDefault="002A663A" w:rsidP="00C024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33" type="#_x0000_t62" style="position:absolute;margin-left:285.75pt;margin-top:-22.45pt;width:281.3pt;height:75.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" adj="28666,24935" fillcolor="#f2dbdb [661]" stroked="f" strokeweight="2pt">
                <v:textbox>
                  <w:txbxContent>
                    <w:p w:rsidR="002A663A" w:rsidRDefault="002A663A" w:rsidP="00C024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C7E4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715F91" wp14:editId="206C0D07">
                <wp:simplePos x="0" y="0"/>
                <wp:positionH relativeFrom="column">
                  <wp:posOffset>10986868</wp:posOffset>
                </wp:positionH>
                <wp:positionV relativeFrom="paragraph">
                  <wp:posOffset>4047978</wp:posOffset>
                </wp:positionV>
                <wp:extent cx="2545959" cy="4867275"/>
                <wp:effectExtent l="0" t="0" r="2603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959" cy="486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63A" w:rsidRDefault="00224D86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6DCFA21" wp14:editId="250E4135">
                                  <wp:extent cx="2379787" cy="2912012"/>
                                  <wp:effectExtent l="0" t="0" r="1905" b="3175"/>
                                  <wp:docPr id="14" name="il_fi" descr="http://www.johndclare.net/images/Divid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johndclare.net/images/Divid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0096" cy="2912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4" type="#_x0000_t202" style="position:absolute;margin-left:865.1pt;margin-top:318.75pt;width:200.45pt;height:383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" fillcolor="white [3201]" strokeweight=".5pt">
                <v:textbox>
                  <w:txbxContent>
                    <w:p w:rsidR="002A663A" w:rsidRDefault="00224D86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6DCFA21" wp14:editId="250E4135">
                            <wp:extent cx="2379787" cy="2912012"/>
                            <wp:effectExtent l="0" t="0" r="1905" b="3175"/>
                            <wp:docPr id="14" name="il_fi" descr="http://www.johndclare.net/images/Divid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johndclare.net/images/Divid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0096" cy="2912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542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3C86BA" wp14:editId="69098ED2">
                <wp:simplePos x="0" y="0"/>
                <wp:positionH relativeFrom="column">
                  <wp:posOffset>28134</wp:posOffset>
                </wp:positionH>
                <wp:positionV relativeFrom="paragraph">
                  <wp:posOffset>4047978</wp:posOffset>
                </wp:positionV>
                <wp:extent cx="10747717" cy="4867422"/>
                <wp:effectExtent l="0" t="0" r="158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7717" cy="486742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63A" w:rsidRPr="00BC7E44" w:rsidRDefault="00224D86">
                            <w:pPr>
                              <w:rPr>
                                <w:rFonts w:ascii="Engravers MT" w:hAnsi="Engravers MT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ED4D144" wp14:editId="6A079100">
                                  <wp:extent cx="2968283" cy="2630659"/>
                                  <wp:effectExtent l="0" t="0" r="3810" b="0"/>
                                  <wp:docPr id="13" name="il_fi" descr="http://dmm.broadchoice.com/custom/_2a2a/content/images/BerlinAirlift4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dmm.broadchoice.com/custom/_2a2a/content/images/BerlinAirlift4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8373" cy="2630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35" type="#_x0000_t202" style="position:absolute;margin-left:2.2pt;margin-top:318.75pt;width:846.3pt;height:383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" fillcolor="#f2dbdb [661]" strokecolor="#c0504d [3205]" strokeweight="2pt">
                <v:textbox>
                  <w:txbxContent>
                    <w:p w:rsidR="002A663A" w:rsidRPr="00BC7E44" w:rsidRDefault="00224D86">
                      <w:pPr>
                        <w:rPr>
                          <w:rFonts w:ascii="Engravers MT" w:hAnsi="Engravers MT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ED4D144" wp14:editId="6A079100">
                            <wp:extent cx="2968283" cy="2630659"/>
                            <wp:effectExtent l="0" t="0" r="3810" b="0"/>
                            <wp:docPr id="13" name="il_fi" descr="http://dmm.broadchoice.com/custom/_2a2a/content/images/BerlinAirlift4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dmm.broadchoice.com/custom/_2a2a/content/images/BerlinAirlift4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8373" cy="2630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542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B8F4DE" wp14:editId="0896B5AE">
                <wp:simplePos x="0" y="0"/>
                <wp:positionH relativeFrom="column">
                  <wp:posOffset>9833317</wp:posOffset>
                </wp:positionH>
                <wp:positionV relativeFrom="paragraph">
                  <wp:posOffset>-284870</wp:posOffset>
                </wp:positionV>
                <wp:extent cx="3699803" cy="4219966"/>
                <wp:effectExtent l="0" t="0" r="1524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803" cy="4219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63A" w:rsidRPr="002A663A" w:rsidRDefault="002A663A" w:rsidP="002A663A">
                            <w:pPr>
                              <w:rPr>
                                <w:rFonts w:ascii="Haettenschweiler" w:hAnsi="Haettenschweiler"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2A663A">
                              <w:rPr>
                                <w:rFonts w:ascii="Haettenschweiler" w:hAnsi="Haettenschweiler"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>Success Criteria:</w:t>
                            </w:r>
                          </w:p>
                          <w:p w:rsidR="002A663A" w:rsidRPr="002A663A" w:rsidRDefault="002A663A" w:rsidP="002A663A">
                            <w:pPr>
                              <w:rPr>
                                <w:rFonts w:ascii="Chaparral Pro Light" w:hAnsi="Chaparral Pro Light"/>
                                <w:sz w:val="30"/>
                                <w:szCs w:val="30"/>
                              </w:rPr>
                            </w:pPr>
                            <w:r w:rsidRPr="002A663A">
                              <w:rPr>
                                <w:rFonts w:ascii="Chaparral Pro Light" w:hAnsi="Chaparral Pro Light"/>
                                <w:sz w:val="30"/>
                                <w:szCs w:val="30"/>
                              </w:rPr>
                              <w:t xml:space="preserve">The game must reflect the learning you have explored </w:t>
                            </w:r>
                            <w:r w:rsidR="00224D86">
                              <w:rPr>
                                <w:rFonts w:ascii="Chaparral Pro Light" w:hAnsi="Chaparral Pro Light"/>
                                <w:sz w:val="30"/>
                                <w:szCs w:val="30"/>
                              </w:rPr>
                              <w:t>the Berlin Crisis 1950 – 1961.</w:t>
                            </w:r>
                          </w:p>
                          <w:p w:rsidR="002A663A" w:rsidRPr="002A663A" w:rsidRDefault="002A663A" w:rsidP="002A663A">
                            <w:pPr>
                              <w:rPr>
                                <w:rFonts w:ascii="Chaparral Pro Light" w:hAnsi="Chaparral Pro Light"/>
                                <w:sz w:val="30"/>
                                <w:szCs w:val="30"/>
                              </w:rPr>
                            </w:pPr>
                            <w:r w:rsidRPr="002A663A">
                              <w:rPr>
                                <w:rFonts w:ascii="Chaparral Pro Light" w:hAnsi="Chaparral Pro Light"/>
                                <w:sz w:val="30"/>
                                <w:szCs w:val="30"/>
                              </w:rPr>
                              <w:t>It must use specific real historical events as part of the game from this period.</w:t>
                            </w:r>
                          </w:p>
                          <w:p w:rsidR="002A663A" w:rsidRPr="002A663A" w:rsidRDefault="002A663A" w:rsidP="002A663A">
                            <w:pPr>
                              <w:rPr>
                                <w:rFonts w:ascii="Chaparral Pro Light" w:hAnsi="Chaparral Pro Light"/>
                                <w:sz w:val="30"/>
                                <w:szCs w:val="30"/>
                              </w:rPr>
                            </w:pPr>
                            <w:r w:rsidRPr="002A663A">
                              <w:rPr>
                                <w:rFonts w:ascii="Chaparral Pro Light" w:hAnsi="Chaparral Pro Light"/>
                                <w:sz w:val="30"/>
                                <w:szCs w:val="30"/>
                              </w:rPr>
                              <w:t xml:space="preserve">The game should be </w:t>
                            </w:r>
                            <w:r w:rsidRPr="002A663A">
                              <w:rPr>
                                <w:rFonts w:ascii="Chaparral Pro Light" w:hAnsi="Chaparral Pro Light"/>
                                <w:b/>
                                <w:sz w:val="30"/>
                                <w:szCs w:val="30"/>
                              </w:rPr>
                              <w:t xml:space="preserve">FUN </w:t>
                            </w:r>
                            <w:r w:rsidRPr="002A663A">
                              <w:rPr>
                                <w:rFonts w:ascii="Chaparral Pro Light" w:hAnsi="Chaparral Pro Light"/>
                                <w:sz w:val="30"/>
                                <w:szCs w:val="30"/>
                              </w:rPr>
                              <w:t>but also reinforce and strengthen the players understanding of this period.</w:t>
                            </w:r>
                          </w:p>
                          <w:p w:rsidR="002A663A" w:rsidRPr="002A663A" w:rsidRDefault="002A663A" w:rsidP="002A663A">
                            <w:pPr>
                              <w:rPr>
                                <w:rFonts w:ascii="Chaparral Pro Light" w:hAnsi="Chaparral Pro Light"/>
                                <w:sz w:val="30"/>
                                <w:szCs w:val="30"/>
                              </w:rPr>
                            </w:pPr>
                            <w:r w:rsidRPr="002A663A">
                              <w:rPr>
                                <w:rFonts w:ascii="Chaparral Pro Light" w:hAnsi="Chaparral Pro Light"/>
                                <w:sz w:val="30"/>
                                <w:szCs w:val="30"/>
                              </w:rPr>
                              <w:t xml:space="preserve">The </w:t>
                            </w:r>
                            <w:r w:rsidRPr="002A663A">
                              <w:rPr>
                                <w:rFonts w:ascii="Chaparral Pro Light" w:hAnsi="Chaparral Pro Light"/>
                                <w:b/>
                                <w:sz w:val="30"/>
                                <w:szCs w:val="30"/>
                              </w:rPr>
                              <w:t xml:space="preserve">GOAL </w:t>
                            </w:r>
                            <w:r w:rsidRPr="002A663A">
                              <w:rPr>
                                <w:rFonts w:ascii="Chaparral Pro Light" w:hAnsi="Chaparral Pro Light"/>
                                <w:sz w:val="30"/>
                                <w:szCs w:val="30"/>
                              </w:rPr>
                              <w:t xml:space="preserve">of the game is to </w:t>
                            </w:r>
                            <w:r w:rsidR="00224D86">
                              <w:rPr>
                                <w:rFonts w:ascii="Chaparral Pro Light" w:hAnsi="Chaparral Pro Light"/>
                                <w:sz w:val="30"/>
                                <w:szCs w:val="30"/>
                              </w:rPr>
                              <w:t>secure control of Berlin.</w:t>
                            </w:r>
                          </w:p>
                          <w:p w:rsidR="002A663A" w:rsidRPr="002A663A" w:rsidRDefault="002A663A" w:rsidP="002A663A">
                            <w:pPr>
                              <w:rPr>
                                <w:rFonts w:ascii="Chaparral Pro Light" w:hAnsi="Chaparral Pro Light"/>
                                <w:sz w:val="30"/>
                                <w:szCs w:val="30"/>
                              </w:rPr>
                            </w:pPr>
                          </w:p>
                          <w:p w:rsidR="002A663A" w:rsidRPr="002A663A" w:rsidRDefault="002A663A" w:rsidP="002A663A">
                            <w:pPr>
                              <w:rPr>
                                <w:rFonts w:ascii="Chaparral Pro Light" w:hAnsi="Chaparral Pro Light"/>
                                <w:b/>
                                <w:sz w:val="30"/>
                                <w:szCs w:val="30"/>
                              </w:rPr>
                            </w:pPr>
                            <w:r w:rsidRPr="002A663A">
                              <w:rPr>
                                <w:rFonts w:ascii="Chaparral Pro Light" w:hAnsi="Chaparral Pro Light"/>
                                <w:b/>
                                <w:sz w:val="30"/>
                                <w:szCs w:val="30"/>
                              </w:rPr>
                              <w:t xml:space="preserve">It must </w:t>
                            </w:r>
                            <w:proofErr w:type="gramStart"/>
                            <w:r w:rsidRPr="002A663A">
                              <w:rPr>
                                <w:rFonts w:ascii="Chaparral Pro Light" w:hAnsi="Chaparral Pro Light"/>
                                <w:b/>
                                <w:sz w:val="30"/>
                                <w:szCs w:val="30"/>
                              </w:rPr>
                              <w:t>have :</w:t>
                            </w:r>
                            <w:proofErr w:type="gramEnd"/>
                          </w:p>
                          <w:p w:rsidR="002A663A" w:rsidRPr="002A663A" w:rsidRDefault="002A663A" w:rsidP="002A663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parral Pro Light" w:hAnsi="Chaparral Pro Light"/>
                                <w:sz w:val="30"/>
                                <w:szCs w:val="30"/>
                              </w:rPr>
                            </w:pPr>
                            <w:r w:rsidRPr="002A663A">
                              <w:rPr>
                                <w:rFonts w:ascii="Chaparral Pro Light" w:hAnsi="Chaparral Pro Light"/>
                                <w:sz w:val="30"/>
                                <w:szCs w:val="30"/>
                              </w:rPr>
                              <w:t>a playing board</w:t>
                            </w:r>
                          </w:p>
                          <w:p w:rsidR="002A663A" w:rsidRPr="002A663A" w:rsidRDefault="002A663A" w:rsidP="002A663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parral Pro Light" w:hAnsi="Chaparral Pro Light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2A663A">
                              <w:rPr>
                                <w:rFonts w:ascii="Chaparral Pro Light" w:hAnsi="Chaparral Pro Light"/>
                                <w:sz w:val="30"/>
                                <w:szCs w:val="30"/>
                              </w:rPr>
                              <w:t>a</w:t>
                            </w:r>
                            <w:proofErr w:type="gramEnd"/>
                            <w:r w:rsidRPr="002A663A">
                              <w:rPr>
                                <w:rFonts w:ascii="Chaparral Pro Light" w:hAnsi="Chaparral Pro Light"/>
                                <w:sz w:val="30"/>
                                <w:szCs w:val="30"/>
                              </w:rPr>
                              <w:t xml:space="preserve"> set of instructions for playing and winning the game.</w:t>
                            </w:r>
                          </w:p>
                          <w:p w:rsidR="002A663A" w:rsidRDefault="002A663A" w:rsidP="002A663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parral Pro Light" w:hAnsi="Chaparral Pro Light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2A663A">
                              <w:rPr>
                                <w:rFonts w:ascii="Chaparral Pro Light" w:hAnsi="Chaparral Pro Light"/>
                                <w:sz w:val="30"/>
                                <w:szCs w:val="30"/>
                              </w:rPr>
                              <w:t>a</w:t>
                            </w:r>
                            <w:proofErr w:type="gramEnd"/>
                            <w:r w:rsidRPr="002A663A">
                              <w:rPr>
                                <w:rFonts w:ascii="Chaparral Pro Light" w:hAnsi="Chaparral Pro Light"/>
                                <w:sz w:val="30"/>
                                <w:szCs w:val="30"/>
                              </w:rPr>
                              <w:t xml:space="preserve"> set of playing counters.</w:t>
                            </w:r>
                          </w:p>
                          <w:p w:rsidR="002A663A" w:rsidRPr="002A663A" w:rsidRDefault="002A663A" w:rsidP="002A663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parral Pro Light" w:hAnsi="Chaparral Pro Light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Chaparral Pro Light" w:hAnsi="Chaparral Pro Light"/>
                                <w:sz w:val="30"/>
                                <w:szCs w:val="30"/>
                              </w:rPr>
                              <w:t>additional</w:t>
                            </w:r>
                            <w:proofErr w:type="gramEnd"/>
                            <w:r>
                              <w:rPr>
                                <w:rFonts w:ascii="Chaparral Pro Light" w:hAnsi="Chaparral Pro Light"/>
                                <w:sz w:val="30"/>
                                <w:szCs w:val="30"/>
                              </w:rPr>
                              <w:t xml:space="preserve"> playing cards if necessary.</w:t>
                            </w:r>
                          </w:p>
                          <w:p w:rsidR="002A663A" w:rsidRDefault="002A663A"/>
                          <w:p w:rsidR="002A663A" w:rsidRDefault="002A663A"/>
                          <w:p w:rsidR="002A663A" w:rsidRDefault="002A663A">
                            <w:pPr>
                              <w:rPr>
                                <w:rFonts w:ascii="Engravers MT" w:hAnsi="Engravers MT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2A663A" w:rsidRPr="0046542A" w:rsidRDefault="002A663A">
                            <w:pPr>
                              <w:rPr>
                                <w:rFonts w:ascii="Engravers MT" w:hAnsi="Engravers MT"/>
                                <w:b/>
                                <w:color w:val="FF0000"/>
                              </w:rPr>
                            </w:pPr>
                            <w:r w:rsidRPr="0046542A">
                              <w:rPr>
                                <w:rFonts w:ascii="Engravers MT" w:hAnsi="Engravers MT"/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margin-left:774.3pt;margin-top:-22.45pt;width:291.3pt;height:332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" fillcolor="white [3201]" strokeweight=".5pt">
                <v:textbox>
                  <w:txbxContent>
                    <w:p w:rsidR="002A663A" w:rsidRPr="002A663A" w:rsidRDefault="002A663A" w:rsidP="002A663A">
                      <w:pPr>
                        <w:rPr>
                          <w:rFonts w:ascii="Haettenschweiler" w:hAnsi="Haettenschweiler"/>
                          <w:color w:val="FF0000"/>
                          <w:sz w:val="44"/>
                          <w:szCs w:val="44"/>
                          <w:u w:val="single"/>
                        </w:rPr>
                      </w:pPr>
                      <w:r w:rsidRPr="002A663A">
                        <w:rPr>
                          <w:rFonts w:ascii="Haettenschweiler" w:hAnsi="Haettenschweiler"/>
                          <w:color w:val="FF0000"/>
                          <w:sz w:val="44"/>
                          <w:szCs w:val="44"/>
                          <w:u w:val="single"/>
                        </w:rPr>
                        <w:t>Success Criteria:</w:t>
                      </w:r>
                    </w:p>
                    <w:p w:rsidR="002A663A" w:rsidRPr="002A663A" w:rsidRDefault="002A663A" w:rsidP="002A663A">
                      <w:pPr>
                        <w:rPr>
                          <w:rFonts w:ascii="Chaparral Pro Light" w:hAnsi="Chaparral Pro Light"/>
                          <w:sz w:val="30"/>
                          <w:szCs w:val="30"/>
                        </w:rPr>
                      </w:pPr>
                      <w:r w:rsidRPr="002A663A">
                        <w:rPr>
                          <w:rFonts w:ascii="Chaparral Pro Light" w:hAnsi="Chaparral Pro Light"/>
                          <w:sz w:val="30"/>
                          <w:szCs w:val="30"/>
                        </w:rPr>
                        <w:t xml:space="preserve">The game must reflect the learning you have explored </w:t>
                      </w:r>
                      <w:r w:rsidR="00224D86">
                        <w:rPr>
                          <w:rFonts w:ascii="Chaparral Pro Light" w:hAnsi="Chaparral Pro Light"/>
                          <w:sz w:val="30"/>
                          <w:szCs w:val="30"/>
                        </w:rPr>
                        <w:t>the Berlin Crisis 1950 – 1961.</w:t>
                      </w:r>
                    </w:p>
                    <w:p w:rsidR="002A663A" w:rsidRPr="002A663A" w:rsidRDefault="002A663A" w:rsidP="002A663A">
                      <w:pPr>
                        <w:rPr>
                          <w:rFonts w:ascii="Chaparral Pro Light" w:hAnsi="Chaparral Pro Light"/>
                          <w:sz w:val="30"/>
                          <w:szCs w:val="30"/>
                        </w:rPr>
                      </w:pPr>
                      <w:r w:rsidRPr="002A663A">
                        <w:rPr>
                          <w:rFonts w:ascii="Chaparral Pro Light" w:hAnsi="Chaparral Pro Light"/>
                          <w:sz w:val="30"/>
                          <w:szCs w:val="30"/>
                        </w:rPr>
                        <w:t>It must use specific real historical events as part of the game from this period.</w:t>
                      </w:r>
                    </w:p>
                    <w:p w:rsidR="002A663A" w:rsidRPr="002A663A" w:rsidRDefault="002A663A" w:rsidP="002A663A">
                      <w:pPr>
                        <w:rPr>
                          <w:rFonts w:ascii="Chaparral Pro Light" w:hAnsi="Chaparral Pro Light"/>
                          <w:sz w:val="30"/>
                          <w:szCs w:val="30"/>
                        </w:rPr>
                      </w:pPr>
                      <w:r w:rsidRPr="002A663A">
                        <w:rPr>
                          <w:rFonts w:ascii="Chaparral Pro Light" w:hAnsi="Chaparral Pro Light"/>
                          <w:sz w:val="30"/>
                          <w:szCs w:val="30"/>
                        </w:rPr>
                        <w:t xml:space="preserve">The game should be </w:t>
                      </w:r>
                      <w:r w:rsidRPr="002A663A">
                        <w:rPr>
                          <w:rFonts w:ascii="Chaparral Pro Light" w:hAnsi="Chaparral Pro Light"/>
                          <w:b/>
                          <w:sz w:val="30"/>
                          <w:szCs w:val="30"/>
                        </w:rPr>
                        <w:t xml:space="preserve">FUN </w:t>
                      </w:r>
                      <w:r w:rsidRPr="002A663A">
                        <w:rPr>
                          <w:rFonts w:ascii="Chaparral Pro Light" w:hAnsi="Chaparral Pro Light"/>
                          <w:sz w:val="30"/>
                          <w:szCs w:val="30"/>
                        </w:rPr>
                        <w:t>but also reinforce and strengthen the players understanding of this period.</w:t>
                      </w:r>
                    </w:p>
                    <w:p w:rsidR="002A663A" w:rsidRPr="002A663A" w:rsidRDefault="002A663A" w:rsidP="002A663A">
                      <w:pPr>
                        <w:rPr>
                          <w:rFonts w:ascii="Chaparral Pro Light" w:hAnsi="Chaparral Pro Light"/>
                          <w:sz w:val="30"/>
                          <w:szCs w:val="30"/>
                        </w:rPr>
                      </w:pPr>
                      <w:r w:rsidRPr="002A663A">
                        <w:rPr>
                          <w:rFonts w:ascii="Chaparral Pro Light" w:hAnsi="Chaparral Pro Light"/>
                          <w:sz w:val="30"/>
                          <w:szCs w:val="30"/>
                        </w:rPr>
                        <w:t xml:space="preserve">The </w:t>
                      </w:r>
                      <w:r w:rsidRPr="002A663A">
                        <w:rPr>
                          <w:rFonts w:ascii="Chaparral Pro Light" w:hAnsi="Chaparral Pro Light"/>
                          <w:b/>
                          <w:sz w:val="30"/>
                          <w:szCs w:val="30"/>
                        </w:rPr>
                        <w:t xml:space="preserve">GOAL </w:t>
                      </w:r>
                      <w:r w:rsidRPr="002A663A">
                        <w:rPr>
                          <w:rFonts w:ascii="Chaparral Pro Light" w:hAnsi="Chaparral Pro Light"/>
                          <w:sz w:val="30"/>
                          <w:szCs w:val="30"/>
                        </w:rPr>
                        <w:t xml:space="preserve">of the game is to </w:t>
                      </w:r>
                      <w:r w:rsidR="00224D86">
                        <w:rPr>
                          <w:rFonts w:ascii="Chaparral Pro Light" w:hAnsi="Chaparral Pro Light"/>
                          <w:sz w:val="30"/>
                          <w:szCs w:val="30"/>
                        </w:rPr>
                        <w:t>secure control of Berlin.</w:t>
                      </w:r>
                    </w:p>
                    <w:p w:rsidR="002A663A" w:rsidRPr="002A663A" w:rsidRDefault="002A663A" w:rsidP="002A663A">
                      <w:pPr>
                        <w:rPr>
                          <w:rFonts w:ascii="Chaparral Pro Light" w:hAnsi="Chaparral Pro Light"/>
                          <w:sz w:val="30"/>
                          <w:szCs w:val="30"/>
                        </w:rPr>
                      </w:pPr>
                    </w:p>
                    <w:p w:rsidR="002A663A" w:rsidRPr="002A663A" w:rsidRDefault="002A663A" w:rsidP="002A663A">
                      <w:pPr>
                        <w:rPr>
                          <w:rFonts w:ascii="Chaparral Pro Light" w:hAnsi="Chaparral Pro Light"/>
                          <w:b/>
                          <w:sz w:val="30"/>
                          <w:szCs w:val="30"/>
                        </w:rPr>
                      </w:pPr>
                      <w:r w:rsidRPr="002A663A">
                        <w:rPr>
                          <w:rFonts w:ascii="Chaparral Pro Light" w:hAnsi="Chaparral Pro Light"/>
                          <w:b/>
                          <w:sz w:val="30"/>
                          <w:szCs w:val="30"/>
                        </w:rPr>
                        <w:t xml:space="preserve">It must </w:t>
                      </w:r>
                      <w:proofErr w:type="gramStart"/>
                      <w:r w:rsidRPr="002A663A">
                        <w:rPr>
                          <w:rFonts w:ascii="Chaparral Pro Light" w:hAnsi="Chaparral Pro Light"/>
                          <w:b/>
                          <w:sz w:val="30"/>
                          <w:szCs w:val="30"/>
                        </w:rPr>
                        <w:t>have :</w:t>
                      </w:r>
                      <w:proofErr w:type="gramEnd"/>
                    </w:p>
                    <w:p w:rsidR="002A663A" w:rsidRPr="002A663A" w:rsidRDefault="002A663A" w:rsidP="002A663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haparral Pro Light" w:hAnsi="Chaparral Pro Light"/>
                          <w:sz w:val="30"/>
                          <w:szCs w:val="30"/>
                        </w:rPr>
                      </w:pPr>
                      <w:r w:rsidRPr="002A663A">
                        <w:rPr>
                          <w:rFonts w:ascii="Chaparral Pro Light" w:hAnsi="Chaparral Pro Light"/>
                          <w:sz w:val="30"/>
                          <w:szCs w:val="30"/>
                        </w:rPr>
                        <w:t>a playing board</w:t>
                      </w:r>
                    </w:p>
                    <w:p w:rsidR="002A663A" w:rsidRPr="002A663A" w:rsidRDefault="002A663A" w:rsidP="002A663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haparral Pro Light" w:hAnsi="Chaparral Pro Light"/>
                          <w:sz w:val="30"/>
                          <w:szCs w:val="30"/>
                        </w:rPr>
                      </w:pPr>
                      <w:proofErr w:type="gramStart"/>
                      <w:r w:rsidRPr="002A663A">
                        <w:rPr>
                          <w:rFonts w:ascii="Chaparral Pro Light" w:hAnsi="Chaparral Pro Light"/>
                          <w:sz w:val="30"/>
                          <w:szCs w:val="30"/>
                        </w:rPr>
                        <w:t>a</w:t>
                      </w:r>
                      <w:proofErr w:type="gramEnd"/>
                      <w:r w:rsidRPr="002A663A">
                        <w:rPr>
                          <w:rFonts w:ascii="Chaparral Pro Light" w:hAnsi="Chaparral Pro Light"/>
                          <w:sz w:val="30"/>
                          <w:szCs w:val="30"/>
                        </w:rPr>
                        <w:t xml:space="preserve"> set of instructions for playing and winning the game.</w:t>
                      </w:r>
                    </w:p>
                    <w:p w:rsidR="002A663A" w:rsidRDefault="002A663A" w:rsidP="002A663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haparral Pro Light" w:hAnsi="Chaparral Pro Light"/>
                          <w:sz w:val="30"/>
                          <w:szCs w:val="30"/>
                        </w:rPr>
                      </w:pPr>
                      <w:proofErr w:type="gramStart"/>
                      <w:r w:rsidRPr="002A663A">
                        <w:rPr>
                          <w:rFonts w:ascii="Chaparral Pro Light" w:hAnsi="Chaparral Pro Light"/>
                          <w:sz w:val="30"/>
                          <w:szCs w:val="30"/>
                        </w:rPr>
                        <w:t>a</w:t>
                      </w:r>
                      <w:proofErr w:type="gramEnd"/>
                      <w:r w:rsidRPr="002A663A">
                        <w:rPr>
                          <w:rFonts w:ascii="Chaparral Pro Light" w:hAnsi="Chaparral Pro Light"/>
                          <w:sz w:val="30"/>
                          <w:szCs w:val="30"/>
                        </w:rPr>
                        <w:t xml:space="preserve"> set of playing counters.</w:t>
                      </w:r>
                    </w:p>
                    <w:p w:rsidR="002A663A" w:rsidRPr="002A663A" w:rsidRDefault="002A663A" w:rsidP="002A663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haparral Pro Light" w:hAnsi="Chaparral Pro Light"/>
                          <w:sz w:val="30"/>
                          <w:szCs w:val="30"/>
                        </w:rPr>
                      </w:pPr>
                      <w:proofErr w:type="gramStart"/>
                      <w:r>
                        <w:rPr>
                          <w:rFonts w:ascii="Chaparral Pro Light" w:hAnsi="Chaparral Pro Light"/>
                          <w:sz w:val="30"/>
                          <w:szCs w:val="30"/>
                        </w:rPr>
                        <w:t>additional</w:t>
                      </w:r>
                      <w:proofErr w:type="gramEnd"/>
                      <w:r>
                        <w:rPr>
                          <w:rFonts w:ascii="Chaparral Pro Light" w:hAnsi="Chaparral Pro Light"/>
                          <w:sz w:val="30"/>
                          <w:szCs w:val="30"/>
                        </w:rPr>
                        <w:t xml:space="preserve"> playing cards if necessary.</w:t>
                      </w:r>
                    </w:p>
                    <w:p w:rsidR="002A663A" w:rsidRDefault="002A663A"/>
                    <w:p w:rsidR="002A663A" w:rsidRDefault="002A663A"/>
                    <w:p w:rsidR="002A663A" w:rsidRDefault="002A663A">
                      <w:pPr>
                        <w:rPr>
                          <w:rFonts w:ascii="Engravers MT" w:hAnsi="Engravers MT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</w:p>
                    <w:p w:rsidR="002A663A" w:rsidRPr="0046542A" w:rsidRDefault="002A663A">
                      <w:pPr>
                        <w:rPr>
                          <w:rFonts w:ascii="Engravers MT" w:hAnsi="Engravers MT"/>
                          <w:b/>
                          <w:color w:val="FF0000"/>
                        </w:rPr>
                      </w:pPr>
                      <w:r w:rsidRPr="0046542A">
                        <w:rPr>
                          <w:rFonts w:ascii="Engravers MT" w:hAnsi="Engravers MT"/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6542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C47D33" wp14:editId="4503CEB7">
                <wp:simplePos x="0" y="0"/>
                <wp:positionH relativeFrom="column">
                  <wp:posOffset>7202658</wp:posOffset>
                </wp:positionH>
                <wp:positionV relativeFrom="paragraph">
                  <wp:posOffset>2148839</wp:posOffset>
                </wp:positionV>
                <wp:extent cx="2377440" cy="1687977"/>
                <wp:effectExtent l="0" t="0" r="22860" b="266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168797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63A" w:rsidRPr="007B40ED" w:rsidRDefault="002A663A" w:rsidP="0046542A">
                            <w:pPr>
                              <w:jc w:val="both"/>
                              <w:rPr>
                                <w:rFonts w:ascii="Chaparral Pro Light" w:hAnsi="Chaparral Pro Light"/>
                                <w:b/>
                                <w:sz w:val="32"/>
                                <w:szCs w:val="32"/>
                              </w:rPr>
                            </w:pPr>
                            <w:r w:rsidRPr="007B40ED">
                              <w:rPr>
                                <w:rFonts w:ascii="Chaparral Pro Light" w:hAnsi="Chaparral Pro Light"/>
                                <w:b/>
                                <w:sz w:val="32"/>
                                <w:szCs w:val="32"/>
                              </w:rPr>
                              <w:t xml:space="preserve">Your group should be no bigger than a </w:t>
                            </w:r>
                            <w:proofErr w:type="gramStart"/>
                            <w:r w:rsidRPr="007B40ED">
                              <w:rPr>
                                <w:rFonts w:ascii="Chaparral Pro Light" w:hAnsi="Chaparral Pro Light"/>
                                <w:b/>
                                <w:sz w:val="32"/>
                                <w:szCs w:val="32"/>
                              </w:rPr>
                              <w:t>maximum</w:t>
                            </w:r>
                            <w:r w:rsidRPr="007B40ED">
                              <w:rPr>
                                <w:rFonts w:ascii="Chaparral Pro Light" w:hAnsi="Chaparral Pro Light" w:cs="Arial"/>
                                <w:noProof/>
                                <w:color w:val="2518B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B40ED">
                              <w:rPr>
                                <w:rFonts w:ascii="Chaparral Pro Light" w:hAnsi="Chaparral Pro Light"/>
                                <w:b/>
                                <w:sz w:val="32"/>
                                <w:szCs w:val="32"/>
                              </w:rPr>
                              <w:t xml:space="preserve"> of</w:t>
                            </w:r>
                            <w:proofErr w:type="gramEnd"/>
                            <w:r w:rsidRPr="007B40ED">
                              <w:rPr>
                                <w:rFonts w:ascii="Chaparral Pro Light" w:hAnsi="Chaparral Pro Light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2A663A" w:rsidRPr="0046542A" w:rsidRDefault="002A663A" w:rsidP="002A663A">
                            <w:pPr>
                              <w:jc w:val="center"/>
                              <w:rPr>
                                <w:rFonts w:ascii="Engravers MT" w:hAnsi="Engravers MT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518B5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E83E778" wp14:editId="7553A2AF">
                                  <wp:extent cx="872197" cy="787791"/>
                                  <wp:effectExtent l="0" t="0" r="4445" b="0"/>
                                  <wp:docPr id="25" name="Picture 25" descr="http://t1.gstatic.com/images?q=tbn:ANd9GcRkhvkTb1QPGXm8EIdgyrWNXUBJbLbumKXEkjo9M7kDzn7Wt00_4cA8JEGVPg:3.bp.blogspot.com/-9cSZuRMO65M/UOYn20oxGUI/AAAAAAAALgg/zTyw-uLPkO8/s1600/number4.jpg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1.gstatic.com/images?q=tbn:ANd9GcRkhvkTb1QPGXm8EIdgyrWNXUBJbLbumKXEkjo9M7kDzn7Wt00_4cA8JEGVPg:3.bp.blogspot.com/-9cSZuRMO65M/UOYn20oxGUI/AAAAAAAALgg/zTyw-uLPkO8/s1600/number4.jpg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355" cy="787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7" type="#_x0000_t202" style="position:absolute;margin-left:567.15pt;margin-top:169.2pt;width:187.2pt;height:132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" fillcolor="#f2dbdb [661]" strokecolor="#c0504d [3205]" strokeweight="2pt">
                <v:textbox>
                  <w:txbxContent>
                    <w:p w:rsidR="002A663A" w:rsidRPr="007B40ED" w:rsidRDefault="002A663A" w:rsidP="0046542A">
                      <w:pPr>
                        <w:jc w:val="both"/>
                        <w:rPr>
                          <w:rFonts w:ascii="Chaparral Pro Light" w:hAnsi="Chaparral Pro Light"/>
                          <w:b/>
                          <w:sz w:val="32"/>
                          <w:szCs w:val="32"/>
                        </w:rPr>
                      </w:pPr>
                      <w:r w:rsidRPr="007B40ED">
                        <w:rPr>
                          <w:rFonts w:ascii="Chaparral Pro Light" w:hAnsi="Chaparral Pro Light"/>
                          <w:b/>
                          <w:sz w:val="32"/>
                          <w:szCs w:val="32"/>
                        </w:rPr>
                        <w:t xml:space="preserve">Your group should be no bigger than a </w:t>
                      </w:r>
                      <w:proofErr w:type="gramStart"/>
                      <w:r w:rsidRPr="007B40ED">
                        <w:rPr>
                          <w:rFonts w:ascii="Chaparral Pro Light" w:hAnsi="Chaparral Pro Light"/>
                          <w:b/>
                          <w:sz w:val="32"/>
                          <w:szCs w:val="32"/>
                        </w:rPr>
                        <w:t>maximum</w:t>
                      </w:r>
                      <w:r w:rsidRPr="007B40ED">
                        <w:rPr>
                          <w:rFonts w:ascii="Chaparral Pro Light" w:hAnsi="Chaparral Pro Light" w:cs="Arial"/>
                          <w:noProof/>
                          <w:color w:val="2518B5"/>
                          <w:sz w:val="32"/>
                          <w:szCs w:val="32"/>
                        </w:rPr>
                        <w:t xml:space="preserve"> </w:t>
                      </w:r>
                      <w:r w:rsidRPr="007B40ED">
                        <w:rPr>
                          <w:rFonts w:ascii="Chaparral Pro Light" w:hAnsi="Chaparral Pro Light"/>
                          <w:b/>
                          <w:sz w:val="32"/>
                          <w:szCs w:val="32"/>
                        </w:rPr>
                        <w:t xml:space="preserve"> of</w:t>
                      </w:r>
                      <w:proofErr w:type="gramEnd"/>
                      <w:r w:rsidRPr="007B40ED">
                        <w:rPr>
                          <w:rFonts w:ascii="Chaparral Pro Light" w:hAnsi="Chaparral Pro Light"/>
                          <w:b/>
                          <w:sz w:val="32"/>
                          <w:szCs w:val="32"/>
                        </w:rPr>
                        <w:t>:</w:t>
                      </w:r>
                    </w:p>
                    <w:p w:rsidR="002A663A" w:rsidRPr="0046542A" w:rsidRDefault="002A663A" w:rsidP="002A663A">
                      <w:pPr>
                        <w:jc w:val="center"/>
                        <w:rPr>
                          <w:rFonts w:ascii="Engravers MT" w:hAnsi="Engravers MT"/>
                          <w:b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518B5"/>
                          <w:sz w:val="20"/>
                          <w:szCs w:val="20"/>
                        </w:rPr>
                        <w:drawing>
                          <wp:inline distT="0" distB="0" distL="0" distR="0" wp14:anchorId="0E83E778" wp14:editId="7553A2AF">
                            <wp:extent cx="872197" cy="787791"/>
                            <wp:effectExtent l="0" t="0" r="4445" b="0"/>
                            <wp:docPr id="25" name="Picture 25" descr="http://t1.gstatic.com/images?q=tbn:ANd9GcRkhvkTb1QPGXm8EIdgyrWNXUBJbLbumKXEkjo9M7kDzn7Wt00_4cA8JEGVPg:3.bp.blogspot.com/-9cSZuRMO65M/UOYn20oxGUI/AAAAAAAALgg/zTyw-uLPkO8/s1600/number4.jpg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1.gstatic.com/images?q=tbn:ANd9GcRkhvkTb1QPGXm8EIdgyrWNXUBJbLbumKXEkjo9M7kDzn7Wt00_4cA8JEGVPg:3.bp.blogspot.com/-9cSZuRMO65M/UOYn20oxGUI/AAAAAAAALgg/zTyw-uLPkO8/s1600/number4.jpg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355" cy="787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24F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97DBB0" wp14:editId="07D3C02A">
                <wp:simplePos x="0" y="0"/>
                <wp:positionH relativeFrom="column">
                  <wp:posOffset>3629465</wp:posOffset>
                </wp:positionH>
                <wp:positionV relativeFrom="paragraph">
                  <wp:posOffset>-284871</wp:posOffset>
                </wp:positionV>
                <wp:extent cx="6049107" cy="4220210"/>
                <wp:effectExtent l="0" t="0" r="27940" b="279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107" cy="4220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63A" w:rsidRDefault="00224D86" w:rsidP="00C024F4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CC4187A" wp14:editId="5E2860D7">
                                  <wp:extent cx="2377440" cy="2208628"/>
                                  <wp:effectExtent l="0" t="0" r="3810" b="1270"/>
                                  <wp:docPr id="6" name="il_fi" descr="http://static.newworldencyclopedia.org/thumb/a/ae/Nikita_Khrushchev_Talking_1.jpg/250px-Nikita_Khrushchev_Talking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static.newworldencyclopedia.org/thumb/a/ae/Nikita_Khrushchev_Talking_1.jpg/250px-Nikita_Khrushchev_Talking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7440" cy="2208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8" type="#_x0000_t202" style="position:absolute;margin-left:285.8pt;margin-top:-22.45pt;width:476.3pt;height:332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" fillcolor="white [3201]" strokeweight=".5pt">
                <v:textbox>
                  <w:txbxContent>
                    <w:p w:rsidR="002A663A" w:rsidRDefault="00224D86" w:rsidP="00C024F4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CC4187A" wp14:editId="5E2860D7">
                            <wp:extent cx="2377440" cy="2208628"/>
                            <wp:effectExtent l="0" t="0" r="3810" b="1270"/>
                            <wp:docPr id="6" name="il_fi" descr="http://static.newworldencyclopedia.org/thumb/a/ae/Nikita_Khrushchev_Talking_1.jpg/250px-Nikita_Khrushchev_Talking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static.newworldencyclopedia.org/thumb/a/ae/Nikita_Khrushchev_Talking_1.jpg/250px-Nikita_Khrushchev_Talking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7440" cy="22086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24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28135</wp:posOffset>
                </wp:positionH>
                <wp:positionV relativeFrom="paragraph">
                  <wp:posOffset>-284871</wp:posOffset>
                </wp:positionV>
                <wp:extent cx="3530991" cy="4220308"/>
                <wp:effectExtent l="0" t="0" r="12700" b="279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991" cy="42203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63A" w:rsidRDefault="00224D86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5A094CA" wp14:editId="2FCFA0D8">
                                  <wp:extent cx="3339001" cy="4065417"/>
                                  <wp:effectExtent l="0" t="0" r="0" b="0"/>
                                  <wp:docPr id="4" name="il_fi" descr="http://www.westernspring.co.uk/wp-content/uploads/2013/04/Cold-W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westernspring.co.uk/wp-content/uploads/2013/04/Cold-Wa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1370" cy="4068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9" type="#_x0000_t202" style="position:absolute;margin-left:2.2pt;margin-top:-22.45pt;width:278.05pt;height:332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" fillcolor="white [3201]" strokeweight=".5pt">
                <v:textbox>
                  <w:txbxContent>
                    <w:p w:rsidR="002A663A" w:rsidRDefault="00224D86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5A094CA" wp14:editId="2FCFA0D8">
                            <wp:extent cx="3339001" cy="4065417"/>
                            <wp:effectExtent l="0" t="0" r="0" b="0"/>
                            <wp:docPr id="4" name="il_fi" descr="http://www.westernspring.co.uk/wp-content/uploads/2013/04/Cold-Wa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westernspring.co.uk/wp-content/uploads/2013/04/Cold-Wa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1370" cy="4068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952CF" w:rsidSect="00C024F4">
      <w:pgSz w:w="23814" w:h="16839" w:orient="landscape" w:code="8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parral Pro Light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A689D"/>
    <w:multiLevelType w:val="hybridMultilevel"/>
    <w:tmpl w:val="3DC41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A5745E"/>
    <w:multiLevelType w:val="hybridMultilevel"/>
    <w:tmpl w:val="F96C6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4F4"/>
    <w:rsid w:val="00224D86"/>
    <w:rsid w:val="002550D5"/>
    <w:rsid w:val="002A663A"/>
    <w:rsid w:val="003952CF"/>
    <w:rsid w:val="0046542A"/>
    <w:rsid w:val="007B40ED"/>
    <w:rsid w:val="00BC7E44"/>
    <w:rsid w:val="00C024F4"/>
    <w:rsid w:val="00D82235"/>
    <w:rsid w:val="00E06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65D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024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024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654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65D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024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024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654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google.co.uk/imgres?imgurl=http://3.bp.blogspot.com/-9cSZuRMO65M/UOYn20oxGUI/AAAAAAAALgg/zTyw-uLPkO8/s1600/number4.jpg&amp;imgrefurl=http://www.katiesbookblog.com/2013/01/4-years.html&amp;usg=__xskPi7B3NTNy6nsHrnErJVQBGkI=&amp;h=745&amp;w=750&amp;sz=144&amp;hl=en&amp;start=1&amp;zoom=1&amp;tbnid=1N7NeGuMIKZTjM:&amp;tbnh=140&amp;tbnw=141&amp;ei=yXd7Uui5I-iN7Ab3mIDgAQ&amp;prev=/search?q%3D4%26safe%3Dvss%26biw%3D1280%26bih%3D800%26sout%3D1%26tbm%3Disch&amp;itbs=1&amp;sa=X&amp;ved=0CCwQrQMwAA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google.co.uk/imgres?imgurl=http://buskerunderthebridge.com/wp-content/uploads/2013/02/monopoly-board-web.jpg&amp;imgrefurl=http://buskerunderthebridge.com/tag/monopoly/&amp;usg=__3_DV9VaSsqYUIBdqxQdD03ZbtVs=&amp;h=2928&amp;w=2940&amp;sz=612&amp;hl=en&amp;start=1&amp;zoom=1&amp;tbnid=_aT_eBnLy9HRxM:&amp;tbnh=149&amp;tbnw=150&amp;ei=p5N7UriROM24hAfSvIHYDQ&amp;prev=/search?q%3Dmonopoly%26safe%3Dvss%26biw%3D1400%26bih%3D826%26sout%3D1%26tbm%3Disch&amp;itbs=1&amp;sa=X&amp;ved=0CCwQrQMwAA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C62FE7D9.dotm</Template>
  <TotalTime>9</TotalTime>
  <Pages>1</Pages>
  <Words>0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Bradford Academy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Walker</dc:creator>
  <cp:lastModifiedBy>Steve Walker</cp:lastModifiedBy>
  <cp:revision>3</cp:revision>
  <dcterms:created xsi:type="dcterms:W3CDTF">2013-11-07T13:18:00Z</dcterms:created>
  <dcterms:modified xsi:type="dcterms:W3CDTF">2013-11-07T13:27:00Z</dcterms:modified>
</cp:coreProperties>
</file>