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69" w:rsidRDefault="0096007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6ABF7" wp14:editId="5DFFD694">
                <wp:simplePos x="0" y="0"/>
                <wp:positionH relativeFrom="column">
                  <wp:posOffset>7223760</wp:posOffset>
                </wp:positionH>
                <wp:positionV relativeFrom="paragraph">
                  <wp:posOffset>4145280</wp:posOffset>
                </wp:positionV>
                <wp:extent cx="6385560" cy="4069080"/>
                <wp:effectExtent l="0" t="0" r="1524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406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0983" w:rsidRDefault="00CA0983" w:rsidP="00CA0983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F0511" wp14:editId="6072391C">
                                  <wp:extent cx="1196533" cy="128016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002" cy="1283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68.8pt;margin-top:326.4pt;width:502.8pt;height:32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" fillcolor="window" strokeweight=".5pt">
                <v:textbox>
                  <w:txbxContent>
                    <w:p w:rsidR="00CA0983" w:rsidRDefault="00CA0983" w:rsidP="00CA0983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6FF0511" wp14:editId="6072391C">
                            <wp:extent cx="1196533" cy="128016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002" cy="1283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F47F5" wp14:editId="5808345B">
                <wp:simplePos x="0" y="0"/>
                <wp:positionH relativeFrom="column">
                  <wp:posOffset>7223760</wp:posOffset>
                </wp:positionH>
                <wp:positionV relativeFrom="paragraph">
                  <wp:posOffset>1661160</wp:posOffset>
                </wp:positionV>
                <wp:extent cx="6385560" cy="22402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2240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0983" w:rsidRDefault="00CA0983" w:rsidP="00CA0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53D73" wp14:editId="56634B94">
                                  <wp:extent cx="1036320" cy="112776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107" cy="1124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68.8pt;margin-top:130.8pt;width:502.8pt;height:176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" fillcolor="window" strokeweight=".5pt">
                <v:textbox>
                  <w:txbxContent>
                    <w:p w:rsidR="00CA0983" w:rsidRDefault="00CA0983" w:rsidP="00CA0983">
                      <w:r>
                        <w:rPr>
                          <w:noProof/>
                        </w:rPr>
                        <w:drawing>
                          <wp:inline distT="0" distB="0" distL="0" distR="0" wp14:anchorId="76953D73" wp14:editId="56634B94">
                            <wp:extent cx="1036320" cy="112776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107" cy="1124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D634B" wp14:editId="5B672516">
                <wp:simplePos x="0" y="0"/>
                <wp:positionH relativeFrom="column">
                  <wp:posOffset>7223760</wp:posOffset>
                </wp:positionH>
                <wp:positionV relativeFrom="paragraph">
                  <wp:posOffset>91440</wp:posOffset>
                </wp:positionV>
                <wp:extent cx="6385560" cy="1310640"/>
                <wp:effectExtent l="0" t="0" r="1524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983" w:rsidRDefault="00CA0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517C4" wp14:editId="02FD8A88">
                                  <wp:extent cx="647619" cy="1276191"/>
                                  <wp:effectExtent l="0" t="0" r="635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619" cy="1276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568.8pt;margin-top:7.2pt;width:502.8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" fillcolor="white [3201]" strokeweight=".5pt">
                <v:textbox>
                  <w:txbxContent>
                    <w:p w:rsidR="00CA0983" w:rsidRDefault="00CA0983">
                      <w:r>
                        <w:rPr>
                          <w:noProof/>
                        </w:rPr>
                        <w:drawing>
                          <wp:inline distT="0" distB="0" distL="0" distR="0" wp14:anchorId="4DD517C4" wp14:editId="02FD8A88">
                            <wp:extent cx="647619" cy="1276191"/>
                            <wp:effectExtent l="0" t="0" r="635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619" cy="1276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9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D4981" wp14:editId="10C9CAB5">
                <wp:simplePos x="0" y="0"/>
                <wp:positionH relativeFrom="column">
                  <wp:posOffset>8488680</wp:posOffset>
                </wp:positionH>
                <wp:positionV relativeFrom="paragraph">
                  <wp:posOffset>4785360</wp:posOffset>
                </wp:positionV>
                <wp:extent cx="4937760" cy="5029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0983" w:rsidRPr="00CA0983" w:rsidRDefault="00CA0983" w:rsidP="00CA098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Give several</w:t>
                            </w:r>
                            <w:r w:rsidRPr="00CA0983">
                              <w:rPr>
                                <w:rFonts w:asciiTheme="minorHAnsi" w:hAnsiTheme="minorHAnsi"/>
                              </w:rPr>
                              <w:t xml:space="preserve"> reas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ons why this advert was produced supported by the source and linked to your own knowledge: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668.4pt;margin-top:376.8pt;width:388.8pt;height:3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" fillcolor="window" stroked="f" strokeweight=".5pt">
                <v:textbox>
                  <w:txbxContent>
                    <w:p w:rsidR="00CA0983" w:rsidRPr="00CA0983" w:rsidRDefault="00CA0983" w:rsidP="00CA098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Give several</w:t>
                      </w:r>
                      <w:r w:rsidRPr="00CA0983">
                        <w:rPr>
                          <w:rFonts w:asciiTheme="minorHAnsi" w:hAnsiTheme="minorHAnsi"/>
                        </w:rPr>
                        <w:t xml:space="preserve"> reas</w:t>
                      </w:r>
                      <w:r>
                        <w:rPr>
                          <w:rFonts w:asciiTheme="minorHAnsi" w:hAnsiTheme="minorHAnsi"/>
                        </w:rPr>
                        <w:t>ons why this advert was produced supported by the source and linked to your own knowledge:</w:t>
                      </w:r>
                    </w:p>
                  </w:txbxContent>
                </v:textbox>
              </v:shape>
            </w:pict>
          </mc:Fallback>
        </mc:AlternateContent>
      </w:r>
      <w:r w:rsidR="00CA09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9E505" wp14:editId="0F23CD6E">
                <wp:simplePos x="0" y="0"/>
                <wp:positionH relativeFrom="column">
                  <wp:posOffset>8488680</wp:posOffset>
                </wp:positionH>
                <wp:positionV relativeFrom="paragraph">
                  <wp:posOffset>2331720</wp:posOffset>
                </wp:positionV>
                <wp:extent cx="4937760" cy="5029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0983" w:rsidRPr="00CA0983" w:rsidRDefault="00CA0983" w:rsidP="00CA098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A0983">
                              <w:rPr>
                                <w:rFonts w:asciiTheme="minorHAnsi" w:hAnsiTheme="minorHAnsi"/>
                              </w:rPr>
                              <w:t>Give one reas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on why this advert was produced supported by the source or your own knowledge: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668.4pt;margin-top:183.6pt;width:388.8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" fillcolor="window" stroked="f" strokeweight=".5pt">
                <v:textbox>
                  <w:txbxContent>
                    <w:p w:rsidR="00CA0983" w:rsidRPr="00CA0983" w:rsidRDefault="00CA0983" w:rsidP="00CA0983">
                      <w:pPr>
                        <w:rPr>
                          <w:rFonts w:asciiTheme="minorHAnsi" w:hAnsiTheme="minorHAnsi"/>
                        </w:rPr>
                      </w:pPr>
                      <w:r w:rsidRPr="00CA0983">
                        <w:rPr>
                          <w:rFonts w:asciiTheme="minorHAnsi" w:hAnsiTheme="minorHAnsi"/>
                        </w:rPr>
                        <w:t>Give one reas</w:t>
                      </w:r>
                      <w:r>
                        <w:rPr>
                          <w:rFonts w:asciiTheme="minorHAnsi" w:hAnsiTheme="minorHAnsi"/>
                        </w:rPr>
                        <w:t>on why this advert was produced supported by the source or your own knowledge:</w:t>
                      </w:r>
                    </w:p>
                  </w:txbxContent>
                </v:textbox>
              </v:shape>
            </w:pict>
          </mc:Fallback>
        </mc:AlternateContent>
      </w:r>
      <w:r w:rsidR="00CA09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CBBEA" wp14:editId="111200BD">
                <wp:simplePos x="0" y="0"/>
                <wp:positionH relativeFrom="column">
                  <wp:posOffset>8001000</wp:posOffset>
                </wp:positionH>
                <wp:positionV relativeFrom="paragraph">
                  <wp:posOffset>822960</wp:posOffset>
                </wp:positionV>
                <wp:extent cx="3124200" cy="3505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983" w:rsidRPr="00CA0983" w:rsidRDefault="00CA098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A0983">
                              <w:rPr>
                                <w:rFonts w:asciiTheme="minorHAnsi" w:hAnsiTheme="minorHAnsi"/>
                              </w:rPr>
                              <w:t>Give one reason why this advert was produced.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1" type="#_x0000_t202" style="position:absolute;margin-left:630pt;margin-top:64.8pt;width:246pt;height:2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" fillcolor="white [3201]" stroked="f" strokeweight=".5pt">
                <v:textbox>
                  <w:txbxContent>
                    <w:p w:rsidR="00CA0983" w:rsidRPr="00CA0983" w:rsidRDefault="00CA0983">
                      <w:pPr>
                        <w:rPr>
                          <w:rFonts w:asciiTheme="minorHAnsi" w:hAnsiTheme="minorHAnsi"/>
                        </w:rPr>
                      </w:pPr>
                      <w:r w:rsidRPr="00CA0983">
                        <w:rPr>
                          <w:rFonts w:asciiTheme="minorHAnsi" w:hAnsiTheme="minorHAnsi"/>
                        </w:rPr>
                        <w:t>Give one reason why this advert was produced.</w:t>
                      </w:r>
                    </w:p>
                  </w:txbxContent>
                </v:textbox>
              </v:shape>
            </w:pict>
          </mc:Fallback>
        </mc:AlternateContent>
      </w:r>
      <w:r w:rsidR="00CA0983">
        <w:rPr>
          <w:noProof/>
        </w:rPr>
        <w:drawing>
          <wp:inline distT="0" distB="0" distL="0" distR="0" wp14:anchorId="5218A3C1" wp14:editId="164F12AF">
            <wp:extent cx="6627484" cy="8534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38" cy="85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069" w:rsidSect="00CA0983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983"/>
    <w:rsid w:val="00564069"/>
    <w:rsid w:val="00960070"/>
    <w:rsid w:val="00CA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09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0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0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098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09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0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8591CDA4.dotm</Template>
  <TotalTime>10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Academy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2</cp:revision>
  <dcterms:created xsi:type="dcterms:W3CDTF">2014-11-25T10:27:00Z</dcterms:created>
  <dcterms:modified xsi:type="dcterms:W3CDTF">2014-11-25T12:37:00Z</dcterms:modified>
</cp:coreProperties>
</file>