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6E" w:rsidRDefault="007212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7858125</wp:posOffset>
                </wp:positionH>
                <wp:positionV relativeFrom="paragraph">
                  <wp:posOffset>5848350</wp:posOffset>
                </wp:positionV>
                <wp:extent cx="4267200" cy="13620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362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214" w:rsidRPr="00721214" w:rsidRDefault="00721214" w:rsidP="0072121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  <w:t>“</w:t>
                            </w:r>
                            <w:bookmarkStart w:id="0" w:name="_GoBack"/>
                            <w:bookmarkEnd w:id="0"/>
                            <w:r w:rsidRPr="00721214"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  <w:t>Never Had It So Good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  <w:t>”</w:t>
                            </w:r>
                            <w:r w:rsidRPr="00721214"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  <w:t xml:space="preserve"> - 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18.75pt;margin-top:460.5pt;width:336pt;height:10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" fillcolor="white [3201]" strokecolor="black [3200]" strokeweight="2pt">
                <v:textbox>
                  <w:txbxContent>
                    <w:p w:rsidR="00721214" w:rsidRPr="00721214" w:rsidRDefault="00721214" w:rsidP="00721214">
                      <w:pPr>
                        <w:jc w:val="center"/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  <w:t>“</w:t>
                      </w:r>
                      <w:bookmarkStart w:id="1" w:name="_GoBack"/>
                      <w:bookmarkEnd w:id="1"/>
                      <w:r w:rsidRPr="00721214"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  <w:t>Never Had It So Good</w:t>
                      </w:r>
                      <w:r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  <w:t>”</w:t>
                      </w:r>
                      <w:r w:rsidRPr="00721214"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  <w:t xml:space="preserve"> - 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38825" cy="2428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36F87" wp14:editId="356A8E19">
            <wp:extent cx="3683819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84" cy="364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FC5FF" wp14:editId="19AB8395">
            <wp:extent cx="3467100" cy="4810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24" cy="48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7625" cy="34368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14750" cy="3524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10" cy="35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36E" w:rsidSect="00721214">
      <w:pgSz w:w="23814" w:h="16839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14"/>
    <w:rsid w:val="00721214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212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1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212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1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7F259670.dotm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Academy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Walker</dc:creator>
  <cp:lastModifiedBy>Steve Walker</cp:lastModifiedBy>
  <cp:revision>1</cp:revision>
  <dcterms:created xsi:type="dcterms:W3CDTF">2015-01-12T08:54:00Z</dcterms:created>
  <dcterms:modified xsi:type="dcterms:W3CDTF">2015-01-12T08:57:00Z</dcterms:modified>
</cp:coreProperties>
</file>